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D4FFFC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FC7792">
        <w:rPr>
          <w:rFonts w:ascii="Garamond" w:hAnsi="Garamond"/>
          <w:u w:val="single"/>
        </w:rPr>
        <w:t>1</w:t>
      </w:r>
      <w:r w:rsidR="00663D3C">
        <w:rPr>
          <w:rFonts w:ascii="Garamond" w:hAnsi="Garamond"/>
          <w:u w:val="single"/>
        </w:rPr>
        <w:t>2</w:t>
      </w:r>
      <w:r w:rsidR="00F55D47">
        <w:rPr>
          <w:rFonts w:ascii="Garamond" w:hAnsi="Garamond"/>
          <w:u w:val="single"/>
        </w:rPr>
        <w:t>.</w:t>
      </w:r>
      <w:r w:rsidR="00663D3C">
        <w:rPr>
          <w:rFonts w:ascii="Garamond" w:hAnsi="Garamond"/>
          <w:u w:val="single"/>
        </w:rPr>
        <w:t>10</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B93595">
        <w:rPr>
          <w:rFonts w:ascii="Garamond" w:hAnsi="Garamond"/>
          <w:b/>
          <w:bCs/>
          <w:u w:val="single"/>
        </w:rPr>
        <w:t>1</w:t>
      </w:r>
      <w:r w:rsidR="00FC7792">
        <w:rPr>
          <w:rFonts w:ascii="Garamond" w:hAnsi="Garamond"/>
          <w:b/>
          <w:bCs/>
          <w:u w:val="single"/>
        </w:rPr>
        <w:t>286</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4ABDBA24" w:rsidR="00015ADD" w:rsidRDefault="00FC7792" w:rsidP="00364CD7">
      <w:pPr>
        <w:spacing w:after="0"/>
        <w:jc w:val="both"/>
        <w:rPr>
          <w:noProof/>
        </w:rPr>
      </w:pPr>
      <w:r w:rsidRPr="00FC7792">
        <w:rPr>
          <w:noProof/>
        </w:rPr>
        <w:drawing>
          <wp:inline distT="0" distB="0" distL="0" distR="0" wp14:anchorId="6B9AD2B7" wp14:editId="2D9295F1">
            <wp:extent cx="5534797" cy="1638529"/>
            <wp:effectExtent l="0" t="0" r="0" b="0"/>
            <wp:docPr id="199300227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002279" name=""/>
                    <pic:cNvPicPr/>
                  </pic:nvPicPr>
                  <pic:blipFill>
                    <a:blip r:embed="rId13"/>
                    <a:stretch>
                      <a:fillRect/>
                    </a:stretch>
                  </pic:blipFill>
                  <pic:spPr>
                    <a:xfrm>
                      <a:off x="0" y="0"/>
                      <a:ext cx="5534797" cy="1638529"/>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FADB04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B93595">
        <w:rPr>
          <w:rFonts w:ascii="Garamond" w:eastAsia="Times New Roman" w:hAnsi="Garamond"/>
          <w:b/>
          <w:bCs/>
          <w:lang w:eastAsia="sl-SI"/>
        </w:rPr>
        <w:t>12</w:t>
      </w:r>
      <w:r w:rsidR="00FC7792">
        <w:rPr>
          <w:rFonts w:ascii="Garamond" w:eastAsia="Times New Roman" w:hAnsi="Garamond"/>
          <w:b/>
          <w:bCs/>
          <w:lang w:eastAsia="sl-SI"/>
        </w:rPr>
        <w:t>86</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w:t>
      </w:r>
      <w:r w:rsidR="00AF6BC2">
        <w:rPr>
          <w:rFonts w:ascii="Garamond" w:eastAsia="Times New Roman" w:hAnsi="Garamond"/>
          <w:b/>
          <w:bCs/>
          <w:lang w:eastAsia="sl-SI"/>
        </w:rPr>
        <w:t>1</w:t>
      </w:r>
      <w:r w:rsidR="00FC7792">
        <w:rPr>
          <w:rFonts w:ascii="Garamond" w:eastAsia="Times New Roman" w:hAnsi="Garamond"/>
          <w:b/>
          <w:bCs/>
          <w:lang w:eastAsia="sl-SI"/>
        </w:rPr>
        <w:t>9</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7792">
        <w:rPr>
          <w:rFonts w:ascii="Garamond" w:eastAsia="Times New Roman" w:hAnsi="Garamond"/>
          <w:lang w:eastAsia="sl-SI"/>
        </w:rPr>
        <w:t>13</w:t>
      </w:r>
      <w:r w:rsidR="007D76E2" w:rsidRPr="007D76E2">
        <w:rPr>
          <w:rFonts w:ascii="Garamond" w:eastAsia="Times New Roman" w:hAnsi="Garamond"/>
          <w:lang w:eastAsia="sl-SI"/>
        </w:rPr>
        <w:t>.</w:t>
      </w:r>
      <w:r w:rsidR="006B4FF2">
        <w:rPr>
          <w:rFonts w:ascii="Garamond" w:eastAsia="Times New Roman" w:hAnsi="Garamond"/>
          <w:lang w:eastAsia="sl-SI"/>
        </w:rPr>
        <w:t>10</w:t>
      </w:r>
      <w:r w:rsidR="007D76E2" w:rsidRPr="007D76E2">
        <w:rPr>
          <w:rFonts w:ascii="Garamond" w:eastAsia="Times New Roman" w:hAnsi="Garamond"/>
          <w:lang w:eastAsia="sl-SI"/>
        </w:rPr>
        <w:t>.2026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42BD2">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995D3" w14:textId="77777777" w:rsidR="00A06D93" w:rsidRDefault="00A06D93" w:rsidP="00E5569B">
      <w:pPr>
        <w:spacing w:after="0"/>
      </w:pPr>
      <w:r>
        <w:separator/>
      </w:r>
    </w:p>
  </w:endnote>
  <w:endnote w:type="continuationSeparator" w:id="0">
    <w:p w14:paraId="1AC8E3FA" w14:textId="77777777" w:rsidR="00A06D93" w:rsidRDefault="00A06D9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5D116" w14:textId="77777777" w:rsidR="00A06D93" w:rsidRDefault="00A06D93" w:rsidP="00E5569B">
      <w:pPr>
        <w:spacing w:after="0"/>
      </w:pPr>
      <w:r>
        <w:separator/>
      </w:r>
    </w:p>
  </w:footnote>
  <w:footnote w:type="continuationSeparator" w:id="0">
    <w:p w14:paraId="0C8C2C3B" w14:textId="77777777" w:rsidR="00A06D93" w:rsidRDefault="00A06D9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229D"/>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0F60F3"/>
    <w:rsid w:val="001000C0"/>
    <w:rsid w:val="00102887"/>
    <w:rsid w:val="00104034"/>
    <w:rsid w:val="00104C78"/>
    <w:rsid w:val="001055E5"/>
    <w:rsid w:val="001059C2"/>
    <w:rsid w:val="00105E1C"/>
    <w:rsid w:val="00107EF5"/>
    <w:rsid w:val="00110F65"/>
    <w:rsid w:val="001111D4"/>
    <w:rsid w:val="001111EE"/>
    <w:rsid w:val="0011131D"/>
    <w:rsid w:val="00111C93"/>
    <w:rsid w:val="00111C9A"/>
    <w:rsid w:val="00112355"/>
    <w:rsid w:val="00112CF4"/>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BD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4ED1"/>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86AC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08F7"/>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0484"/>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017"/>
    <w:rsid w:val="00322294"/>
    <w:rsid w:val="0032436D"/>
    <w:rsid w:val="003249FA"/>
    <w:rsid w:val="00325173"/>
    <w:rsid w:val="00325A46"/>
    <w:rsid w:val="00325E8A"/>
    <w:rsid w:val="00326A8B"/>
    <w:rsid w:val="003276CD"/>
    <w:rsid w:val="0033142A"/>
    <w:rsid w:val="00331B4E"/>
    <w:rsid w:val="0033304D"/>
    <w:rsid w:val="003337F0"/>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064E"/>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5A5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6FBA"/>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3D3C"/>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4FF2"/>
    <w:rsid w:val="006B5579"/>
    <w:rsid w:val="006C03DF"/>
    <w:rsid w:val="006C13DF"/>
    <w:rsid w:val="006C3E30"/>
    <w:rsid w:val="006C4AC1"/>
    <w:rsid w:val="006C5C36"/>
    <w:rsid w:val="006C686A"/>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202D"/>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084"/>
    <w:rsid w:val="00753179"/>
    <w:rsid w:val="00754687"/>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9FB"/>
    <w:rsid w:val="00784A3A"/>
    <w:rsid w:val="00784DE4"/>
    <w:rsid w:val="0078593D"/>
    <w:rsid w:val="00786A60"/>
    <w:rsid w:val="007874A4"/>
    <w:rsid w:val="0079056F"/>
    <w:rsid w:val="0079083E"/>
    <w:rsid w:val="0079225D"/>
    <w:rsid w:val="007923AC"/>
    <w:rsid w:val="0079359B"/>
    <w:rsid w:val="00793EF0"/>
    <w:rsid w:val="00794A99"/>
    <w:rsid w:val="007A3994"/>
    <w:rsid w:val="007A44BD"/>
    <w:rsid w:val="007A44D9"/>
    <w:rsid w:val="007A5BE6"/>
    <w:rsid w:val="007A63A9"/>
    <w:rsid w:val="007A7A84"/>
    <w:rsid w:val="007B11A6"/>
    <w:rsid w:val="007B2664"/>
    <w:rsid w:val="007B42C2"/>
    <w:rsid w:val="007B6BD7"/>
    <w:rsid w:val="007B6CD1"/>
    <w:rsid w:val="007B6FDD"/>
    <w:rsid w:val="007C12E2"/>
    <w:rsid w:val="007C252D"/>
    <w:rsid w:val="007C70F8"/>
    <w:rsid w:val="007C7FE2"/>
    <w:rsid w:val="007D14A0"/>
    <w:rsid w:val="007D1F87"/>
    <w:rsid w:val="007D4C24"/>
    <w:rsid w:val="007D5225"/>
    <w:rsid w:val="007D70CD"/>
    <w:rsid w:val="007D76E2"/>
    <w:rsid w:val="007E2E05"/>
    <w:rsid w:val="007E3782"/>
    <w:rsid w:val="007E457D"/>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06E1"/>
    <w:rsid w:val="009F1696"/>
    <w:rsid w:val="009F2039"/>
    <w:rsid w:val="009F345E"/>
    <w:rsid w:val="009F3EB1"/>
    <w:rsid w:val="009F49CA"/>
    <w:rsid w:val="009F6E7B"/>
    <w:rsid w:val="009F6EBA"/>
    <w:rsid w:val="009F73F7"/>
    <w:rsid w:val="00A005FE"/>
    <w:rsid w:val="00A00CDC"/>
    <w:rsid w:val="00A02BFC"/>
    <w:rsid w:val="00A04DF7"/>
    <w:rsid w:val="00A0548C"/>
    <w:rsid w:val="00A065F8"/>
    <w:rsid w:val="00A06D93"/>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97D"/>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3D36"/>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AF6BC2"/>
    <w:rsid w:val="00B01412"/>
    <w:rsid w:val="00B026A7"/>
    <w:rsid w:val="00B02E1B"/>
    <w:rsid w:val="00B033CD"/>
    <w:rsid w:val="00B03DD6"/>
    <w:rsid w:val="00B04ABB"/>
    <w:rsid w:val="00B153A9"/>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595"/>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B8C"/>
    <w:rsid w:val="00C84F86"/>
    <w:rsid w:val="00C85C94"/>
    <w:rsid w:val="00C91718"/>
    <w:rsid w:val="00C92AA3"/>
    <w:rsid w:val="00C9501D"/>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D7C"/>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C6E69"/>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27768"/>
    <w:rsid w:val="00E30C4A"/>
    <w:rsid w:val="00E319DF"/>
    <w:rsid w:val="00E35AC1"/>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C7792"/>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654C0"/>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0F60F3"/>
    <w:rsid w:val="00100E9F"/>
    <w:rsid w:val="001045AD"/>
    <w:rsid w:val="001111D4"/>
    <w:rsid w:val="00112CF4"/>
    <w:rsid w:val="001131D0"/>
    <w:rsid w:val="001169CB"/>
    <w:rsid w:val="00121C03"/>
    <w:rsid w:val="00140E9A"/>
    <w:rsid w:val="00141168"/>
    <w:rsid w:val="00141892"/>
    <w:rsid w:val="00142924"/>
    <w:rsid w:val="00144233"/>
    <w:rsid w:val="001444D6"/>
    <w:rsid w:val="001450D5"/>
    <w:rsid w:val="00146740"/>
    <w:rsid w:val="00166059"/>
    <w:rsid w:val="00170DEA"/>
    <w:rsid w:val="001720A3"/>
    <w:rsid w:val="00174655"/>
    <w:rsid w:val="001753D9"/>
    <w:rsid w:val="0018140E"/>
    <w:rsid w:val="00184488"/>
    <w:rsid w:val="00194CBF"/>
    <w:rsid w:val="001A0C28"/>
    <w:rsid w:val="001A792A"/>
    <w:rsid w:val="001B4DCF"/>
    <w:rsid w:val="001B6B72"/>
    <w:rsid w:val="001C5E1F"/>
    <w:rsid w:val="001C64A2"/>
    <w:rsid w:val="001D3956"/>
    <w:rsid w:val="001D7A8B"/>
    <w:rsid w:val="001E0AE9"/>
    <w:rsid w:val="001E2979"/>
    <w:rsid w:val="001F6568"/>
    <w:rsid w:val="00205855"/>
    <w:rsid w:val="00210920"/>
    <w:rsid w:val="0021317E"/>
    <w:rsid w:val="00214830"/>
    <w:rsid w:val="002208F7"/>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0484"/>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37F0"/>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943"/>
    <w:rsid w:val="004A0E91"/>
    <w:rsid w:val="004B2791"/>
    <w:rsid w:val="004B5A5D"/>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47AF"/>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C686A"/>
    <w:rsid w:val="006D2AFE"/>
    <w:rsid w:val="006E46FB"/>
    <w:rsid w:val="006F522A"/>
    <w:rsid w:val="006F58AB"/>
    <w:rsid w:val="006F7061"/>
    <w:rsid w:val="007029F6"/>
    <w:rsid w:val="00715CF3"/>
    <w:rsid w:val="0072202D"/>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49FB"/>
    <w:rsid w:val="00786A60"/>
    <w:rsid w:val="0079083E"/>
    <w:rsid w:val="007923AC"/>
    <w:rsid w:val="007935C0"/>
    <w:rsid w:val="007A0FFC"/>
    <w:rsid w:val="007A24C5"/>
    <w:rsid w:val="007A3994"/>
    <w:rsid w:val="007A44D9"/>
    <w:rsid w:val="007A5405"/>
    <w:rsid w:val="007B11CD"/>
    <w:rsid w:val="007D2727"/>
    <w:rsid w:val="007D4C24"/>
    <w:rsid w:val="007D70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10684"/>
    <w:rsid w:val="00C206FD"/>
    <w:rsid w:val="00C20F06"/>
    <w:rsid w:val="00C25AB7"/>
    <w:rsid w:val="00C262E2"/>
    <w:rsid w:val="00C315A3"/>
    <w:rsid w:val="00C50A9C"/>
    <w:rsid w:val="00C610F6"/>
    <w:rsid w:val="00C62F34"/>
    <w:rsid w:val="00C65B69"/>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27768"/>
    <w:rsid w:val="00E319DF"/>
    <w:rsid w:val="00E35AC1"/>
    <w:rsid w:val="00E444A5"/>
    <w:rsid w:val="00E614AD"/>
    <w:rsid w:val="00E63305"/>
    <w:rsid w:val="00E6457A"/>
    <w:rsid w:val="00E65382"/>
    <w:rsid w:val="00E718D1"/>
    <w:rsid w:val="00E74CB2"/>
    <w:rsid w:val="00E752E6"/>
    <w:rsid w:val="00E9349F"/>
    <w:rsid w:val="00E966DB"/>
    <w:rsid w:val="00EA356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E94"/>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2026-10-02T13:57:00Z</cp:lastPrinted>
  <dcterms:created xsi:type="dcterms:W3CDTF">2026-10-12T10:36:00Z</dcterms:created>
  <dcterms:modified xsi:type="dcterms:W3CDTF">2026-10-12T10:36:00Z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